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C2F" w:rsidRPr="00CE2E02" w:rsidRDefault="00EC5C2F" w:rsidP="00CE2E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2E02">
        <w:rPr>
          <w:rFonts w:ascii="Times New Roman" w:hAnsi="Times New Roman" w:cs="Times New Roman"/>
          <w:sz w:val="24"/>
          <w:szCs w:val="24"/>
        </w:rPr>
        <w:t xml:space="preserve">                                          Приложение______</w:t>
      </w:r>
    </w:p>
    <w:p w:rsidR="00EC5C2F" w:rsidRPr="00CE2E02" w:rsidRDefault="00EC5C2F" w:rsidP="00CE2E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2E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к постановлению администрации</w:t>
      </w:r>
    </w:p>
    <w:p w:rsidR="00EC5C2F" w:rsidRPr="00CE2E02" w:rsidRDefault="00EC5C2F" w:rsidP="00CE2E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2E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Калачевского муниципального района</w:t>
      </w:r>
    </w:p>
    <w:p w:rsidR="00EC5C2F" w:rsidRPr="00CE2E02" w:rsidRDefault="00EC5C2F" w:rsidP="00CE2E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2E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от «___»__________20___ года  №_____</w:t>
      </w:r>
    </w:p>
    <w:p w:rsidR="00EC5C2F" w:rsidRDefault="00EC5C2F" w:rsidP="00CE2E02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Arial" w:hAnsi="Arial" w:cs="Arial"/>
          <w:b/>
          <w:bCs/>
          <w:color w:val="26282F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А</w:t>
      </w:r>
      <w:r w:rsidRPr="00CE2E02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дминистративный регламент</w:t>
      </w:r>
      <w:r w:rsidRPr="00CE2E02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br/>
        <w:t>по осуществлению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администрацией Калачевского муниципального района Волгоградской области</w:t>
      </w:r>
      <w:r w:rsidRPr="00CE2E02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переданных государственных полномочий 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по исполнению государственной функции:</w:t>
      </w:r>
      <w:r w:rsidRPr="00CE2E02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br/>
        <w:t>"Осуществление контроля за условиями жизни несовершеннолетних переданных под опеку (попечительство, в приемную семью), соблюдением опекунами (попечителями, приемными родителями) прав и законных интересов несовершеннолетних и выполнением требований к осуществлению своих прав и исполнению своих обязанностей"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1. Общие положения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1.1. Административный регламент по осуществ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лению администрацией Калачевского муниципального района Волгоградской области в лице комитета по образованию (отдел опеки и попечительства) </w:t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t>переданных государственных полномочий по исполнению государственной функции "Осуществление контроля за условиями жизни несовершеннолетних переданных под опеку (попечительство, в приемную семью), соблюдением опекунами (попечителями, приемными родителями) прав и законных интересов несовершеннолетних и выполнением требований к осуществлению своих прав и исполнению своих обязанностей" разработан в целях повышения качества исполнения государственной функции, определяет порядок, сроки и последовательность действий органов местного самоуправления при осуществлении переданных государственных полномочий.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1.2. Наименование государственной функции.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Осуществление контроля за условиями жизни несовершеннолетних переданных под опеку (попечительство, в приемную семью), соблюдением опекунами (попечителями, приемными родителями) прав и законных интересов несовершеннолетних и выполнением требований к осуществлению своих прав и исполнению своих обязанностей (далее - государственная функция).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1.3. Наименование органа местного самоуправления, исполняющего государственную функцию.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Государственную функцию исполняет администрация Калачевского муниципального района Волгоградской области в лице комитета по образованию (отдел опеки и попечительства) (далее – уполномоченный орган).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sub_1114"/>
      <w:r w:rsidRPr="00CE2E02">
        <w:rPr>
          <w:rFonts w:ascii="Times New Roman" w:hAnsi="Times New Roman" w:cs="Times New Roman"/>
          <w:sz w:val="24"/>
          <w:szCs w:val="24"/>
          <w:lang w:eastAsia="ru-RU"/>
        </w:rPr>
        <w:t>1.4. Перечень нормативных правовых актов, регулирующих исполнение государственной функции:</w:t>
      </w:r>
    </w:p>
    <w:bookmarkEnd w:id="0"/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fldChar w:fldCharType="begin"/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instrText>HYPERLINK "garantF1://10064072.10000"</w:instrText>
      </w:r>
      <w:r w:rsidRPr="00E91DDE">
        <w:rPr>
          <w:rFonts w:ascii="Times New Roman" w:hAnsi="Times New Roman" w:cs="Times New Roman"/>
          <w:sz w:val="24"/>
          <w:szCs w:val="24"/>
          <w:lang w:eastAsia="ru-RU"/>
        </w:rPr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fldChar w:fldCharType="separate"/>
      </w:r>
      <w:r w:rsidRPr="00CE2E02">
        <w:rPr>
          <w:rFonts w:ascii="Times New Roman" w:hAnsi="Times New Roman" w:cs="Times New Roman"/>
          <w:color w:val="106BBE"/>
          <w:sz w:val="24"/>
          <w:szCs w:val="24"/>
          <w:lang w:eastAsia="ru-RU"/>
        </w:rPr>
        <w:t>Гражданский кодекс</w:t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fldChar w:fldCharType="end"/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Федерации, часть I (Собрание законодательства Российской Федерации, 1994, N 32, ст. 3301);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4" w:history="1">
        <w:r w:rsidRPr="00CE2E02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Гражданский процессуальный кодекс</w:t>
        </w:r>
      </w:hyperlink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 (Собрание законодательства Российской Федерации, 2002, N 46, ст. 4532);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5" w:history="1">
        <w:r w:rsidRPr="00CE2E02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Семейный кодекс</w:t>
        </w:r>
      </w:hyperlink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 (Собрание законодательства Российской Федерации, 1996, N 1, ст. 16);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6" w:history="1">
        <w:r w:rsidRPr="00CE2E02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Федеральный закон</w:t>
        </w:r>
      </w:hyperlink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от 21 декабря 1996 г. N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N 52, ст. 5880);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7" w:history="1">
        <w:r w:rsidRPr="00CE2E02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Федеральный закон</w:t>
        </w:r>
      </w:hyperlink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от 24 апреля 2008 года N 48-ФЗ "Об опеке и попечительстве" (Собрание законодательства Российской Федерации, 2008, N 17, ст. 1755);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8" w:history="1">
        <w:r w:rsidRPr="00CE2E02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Постановление</w:t>
        </w:r>
      </w:hyperlink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29 марта 2000 г. N 275 "Об утверждении Правил передачи детей на усыновление (удочерение)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детей, являющихся гражданами Российской Федерации и усыновленных иностранными гражданами или лицами без гражданства" (Собрание законодательства Российской Федерации, 2000, N 15, ст. 1590);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9" w:history="1">
        <w:r w:rsidRPr="00CE2E02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Постановление</w:t>
        </w:r>
      </w:hyperlink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4 апреля 2002 г. N 217 "О государственном банке данных о детях, оставшихся без попечения родителей, и осуществлении контроля за его формированием и использованием" (Собрание законодательства Российской Федерации, 2002, N 15, ст. 1434);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0" w:history="1">
        <w:r w:rsidRPr="00CE2E02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Постановление</w:t>
        </w:r>
      </w:hyperlink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18 мая 2009 г. N 423 "Об отдельных вопросах осуществления опеки и попечительства в отношении несовершеннолетних граждан" (Собрание законодательства Российской Федерации, 2009, N 21, ст. 2572);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1" w:history="1">
        <w:r w:rsidRPr="00CE2E02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Постановление</w:t>
        </w:r>
      </w:hyperlink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(Собрание законодательства Российской Федерации", 30.05.2011, N 22, ст. 3169);</w:t>
      </w:r>
    </w:p>
    <w:bookmarkStart w:id="1" w:name="sub_1101411"/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fldChar w:fldCharType="begin"/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instrText>HYPERLINK "garantF1://70804076.0"</w:instrText>
      </w:r>
      <w:r w:rsidRPr="00E91DDE">
        <w:rPr>
          <w:rFonts w:ascii="Times New Roman" w:hAnsi="Times New Roman" w:cs="Times New Roman"/>
          <w:sz w:val="24"/>
          <w:szCs w:val="24"/>
          <w:lang w:eastAsia="ru-RU"/>
        </w:rPr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Times New Roman" w:hAnsi="Times New Roman" w:cs="Times New Roman"/>
          <w:color w:val="106BBE"/>
          <w:sz w:val="24"/>
          <w:szCs w:val="24"/>
          <w:lang w:eastAsia="ru-RU"/>
        </w:rPr>
        <w:t>П</w:t>
      </w:r>
      <w:r w:rsidRPr="00CE2E02">
        <w:rPr>
          <w:rFonts w:ascii="Times New Roman" w:hAnsi="Times New Roman" w:cs="Times New Roman"/>
          <w:color w:val="106BBE"/>
          <w:sz w:val="24"/>
          <w:szCs w:val="24"/>
          <w:lang w:eastAsia="ru-RU"/>
        </w:rPr>
        <w:t>риказ</w:t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fldChar w:fldCharType="end"/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Министерства образования и науки Российской Федерации от 17.02.2015 N 101 "Об утверждении порядка формирования, ведения и использования государственного банка о детях, оставшихся без попечения родителей" (Официальный интернет-портал правовой информации </w:t>
      </w:r>
      <w:hyperlink r:id="rId12" w:history="1">
        <w:r w:rsidRPr="00CE2E02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http://www.pravo.gov.ru</w:t>
        </w:r>
      </w:hyperlink>
      <w:r w:rsidRPr="00CE2E02">
        <w:rPr>
          <w:rFonts w:ascii="Times New Roman" w:hAnsi="Times New Roman" w:cs="Times New Roman"/>
          <w:sz w:val="24"/>
          <w:szCs w:val="24"/>
          <w:lang w:eastAsia="ru-RU"/>
        </w:rPr>
        <w:t>, 23.03.2015);</w:t>
      </w:r>
    </w:p>
    <w:bookmarkEnd w:id="1"/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fldChar w:fldCharType="begin"/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instrText>HYPERLINK "garantF1://20033798.0"</w:instrText>
      </w:r>
      <w:r w:rsidRPr="00E91DDE">
        <w:rPr>
          <w:rFonts w:ascii="Times New Roman" w:hAnsi="Times New Roman" w:cs="Times New Roman"/>
          <w:sz w:val="24"/>
          <w:szCs w:val="24"/>
          <w:lang w:eastAsia="ru-RU"/>
        </w:rPr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fldChar w:fldCharType="separate"/>
      </w:r>
      <w:r w:rsidRPr="00CE2E02">
        <w:rPr>
          <w:rFonts w:ascii="Times New Roman" w:hAnsi="Times New Roman" w:cs="Times New Roman"/>
          <w:color w:val="106BBE"/>
          <w:sz w:val="24"/>
          <w:szCs w:val="24"/>
          <w:lang w:eastAsia="ru-RU"/>
        </w:rPr>
        <w:t>Закон</w:t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fldChar w:fldCharType="end"/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Волгоградской области от 15 ноября 2007 г. N 1557-ОД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 ("Волгоградская правда", N 224, 28.11.2007);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3" w:history="1">
        <w:r w:rsidRPr="00CE2E02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Закон</w:t>
        </w:r>
      </w:hyperlink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Волгоградской области от 15 ноября 2007 г. N 1558-ОД "Об органах опеки и попечительства" (Волгоградская правда, N 224, 2007, 28 ноября);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hyperlink r:id="rId14" w:history="1">
        <w:r w:rsidRPr="00CE2E02">
          <w:rPr>
            <w:rFonts w:ascii="Times New Roman" w:hAnsi="Times New Roman" w:cs="Times New Roman"/>
            <w:color w:val="106BBE"/>
            <w:sz w:val="24"/>
            <w:szCs w:val="24"/>
            <w:lang w:eastAsia="ru-RU"/>
          </w:rPr>
          <w:t>Постановление</w:t>
        </w:r>
      </w:hyperlink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Администрации Волгоградской области от 10.10.2011 N 592-п "О разработке и утверждении административных регламентов исполнения государственных функций" (Волгоградская правда, N 197, 2011, 19 октября).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В данном пункте могут быть указаны муниципальные правовые акты, определяющие статус органа местной администрации, на который возложены функции по осуществлению государственных полномочий по данному вопросу.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1.5. Предметом государственного контроля является: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проверка условий жизни несовершеннолетних подопечных (далее - подопечные), соблюдение опекунами, попечителями (далее - опекуны) прав и законных интересов подопечных, обеспечение сохранности их имущества, а также выполнение опекунами требований к осуществлению своих прав и исполнению своих обязанностей;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проверка условий жизни и воспитания детей в семьях усыновителей.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1.6. Права и обязанности должностных лиц при осуществлении контроля.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Должностные лица, осуществляющие государственную функцию: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- проводят проверки условий жизни несовершеннолетних подопечных, соблюдение опекунами, попечителями прав и законных интересов подопечных, обеспечение сохранности их имущества, а также выполнение опекунами требований к осуществлению своих прав и исполнению своих обязанностей;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- проводят проверки условий жизни и воспитания детей в семьях усыновителей;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- составляют акты соответствующих проверок;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- дают рекомендации опекунам (попечителям, усыновителям) по исполнению возложенных на них обязанностей, по принятию мер по улучшению условий жизни несовершеннолетних;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- при необходимости вносят предложения о привлечении опекунов (попечителей, усыновителей) к ответственности за неисполнение, ненадлежащее исполнение им обязанностей, предусмотренных законодательством Российской Федерации.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1.7. Права и обязанности лиц, в отношении которых осуществляются мероприятия по контролю.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Опекуны (попечители, усыновители) при осуществлении государственной функции: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обязаны представлять документы, сведения и сообщать необходимую информацию в ходе проверки;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вправе присутствовать при осуществлении соответствующей проверки, знакомиться с материалами проверки, представлять мотивированные возражения на результаты проверки, обжаловать в установленном порядке действия лиц, осуществляющих проверку.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1.8. Описание результатов исполнения государственной функции.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Результатом исполнения государственной функции являются: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акт проверки условий жизни подопечного, соблюдения опекуном прав и законных интересов подопечного, обеспечения сохранности его имущества, а также выполнения опекуном требований к осуществлению своих прав и исполнению своих обязанностей (далее - акт проверки условий жизни подопечного);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отчет об условиях жизни и воспитания ребенка в семье усыновителя.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2. Требования к порядку исполнения государственной функции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2" w:name="sub_11021"/>
      <w:r w:rsidRPr="00CE2E02">
        <w:rPr>
          <w:rFonts w:ascii="Times New Roman" w:hAnsi="Times New Roman" w:cs="Times New Roman"/>
          <w:sz w:val="24"/>
          <w:szCs w:val="24"/>
          <w:lang w:eastAsia="ru-RU"/>
        </w:rPr>
        <w:t>2.1. Порядок информирования об исполнении государственной функции.</w:t>
      </w:r>
    </w:p>
    <w:bookmarkEnd w:id="2"/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Данный пункт включает следующие сведения: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3" w:name="sub_110211"/>
      <w:r w:rsidRPr="00CE2E02">
        <w:rPr>
          <w:rFonts w:ascii="Times New Roman" w:hAnsi="Times New Roman" w:cs="Times New Roman"/>
          <w:sz w:val="24"/>
          <w:szCs w:val="24"/>
          <w:lang w:eastAsia="ru-RU"/>
        </w:rPr>
        <w:t>а) место нахождения и график работы уполномоченного органа, способы получения информации о местах их нахождения и графиках работы;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4" w:name="sub_110212"/>
      <w:bookmarkEnd w:id="3"/>
      <w:r w:rsidRPr="00CE2E02">
        <w:rPr>
          <w:rFonts w:ascii="Times New Roman" w:hAnsi="Times New Roman" w:cs="Times New Roman"/>
          <w:sz w:val="24"/>
          <w:szCs w:val="24"/>
          <w:lang w:eastAsia="ru-RU"/>
        </w:rPr>
        <w:t>б) справочные телефоны структурных подразделений уполномоченного органа, в том числе номера телефонов-автоинформаторов;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5" w:name="sub_110213"/>
      <w:bookmarkEnd w:id="4"/>
      <w:r w:rsidRPr="00CE2E02">
        <w:rPr>
          <w:rFonts w:ascii="Times New Roman" w:hAnsi="Times New Roman" w:cs="Times New Roman"/>
          <w:sz w:val="24"/>
          <w:szCs w:val="24"/>
          <w:lang w:eastAsia="ru-RU"/>
        </w:rPr>
        <w:t>в) адреса официальных сайтов уполномоченного органа в информационно-телекоммуникационной сети Интернет, содержащих информацию о порядке исполнения государственной функции, адреса их электронной почты;</w:t>
      </w:r>
    </w:p>
    <w:bookmarkEnd w:id="5"/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г) порядок, форма и место размещения указанной в </w:t>
      </w:r>
      <w:hyperlink w:anchor="sub_110211" w:history="1">
        <w:r w:rsidRPr="007D097F">
          <w:rPr>
            <w:rFonts w:ascii="Times New Roman" w:hAnsi="Times New Roman" w:cs="Times New Roman"/>
            <w:sz w:val="24"/>
            <w:szCs w:val="24"/>
            <w:lang w:eastAsia="ru-RU"/>
          </w:rPr>
          <w:t>абзацах "а"</w:t>
        </w:r>
      </w:hyperlink>
      <w:r w:rsidRPr="007D097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hyperlink w:anchor="sub_110212" w:history="1">
        <w:r w:rsidRPr="007D097F">
          <w:rPr>
            <w:rFonts w:ascii="Times New Roman" w:hAnsi="Times New Roman" w:cs="Times New Roman"/>
            <w:sz w:val="24"/>
            <w:szCs w:val="24"/>
            <w:lang w:eastAsia="ru-RU"/>
          </w:rPr>
          <w:t>"б"</w:t>
        </w:r>
      </w:hyperlink>
      <w:r w:rsidRPr="007D097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hyperlink w:anchor="sub_110213" w:history="1">
        <w:r w:rsidRPr="007D097F">
          <w:rPr>
            <w:rFonts w:ascii="Times New Roman" w:hAnsi="Times New Roman" w:cs="Times New Roman"/>
            <w:sz w:val="24"/>
            <w:szCs w:val="24"/>
            <w:lang w:eastAsia="ru-RU"/>
          </w:rPr>
          <w:t>"в"</w:t>
        </w:r>
      </w:hyperlink>
      <w:r w:rsidRPr="007D097F">
        <w:rPr>
          <w:rFonts w:ascii="Times New Roman" w:hAnsi="Times New Roman" w:cs="Times New Roman"/>
          <w:sz w:val="24"/>
          <w:szCs w:val="24"/>
          <w:lang w:eastAsia="ru-RU"/>
        </w:rPr>
        <w:t xml:space="preserve"> н</w:t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t>астоящего подпункта информации, в том числе на стендах в местах исполнения государственной функции, в информационно-телекоммуникационной сети Интернет на официальном сайте уполномоченного органа, а также в федеральной государственной информационной системе "Единый портал государственных и муниципальных услуг (функций)";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д) процедура получения заинтересованными лицами информации по вопросам исполнения государственной функции, сведений об исполнении государственной функции, в том числе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6" w:name="sub_11022"/>
      <w:r w:rsidRPr="00CE2E02">
        <w:rPr>
          <w:rFonts w:ascii="Times New Roman" w:hAnsi="Times New Roman" w:cs="Times New Roman"/>
          <w:sz w:val="24"/>
          <w:szCs w:val="24"/>
          <w:lang w:eastAsia="ru-RU"/>
        </w:rPr>
        <w:t>2.2. Срок исполнения государственной функции.</w:t>
      </w:r>
    </w:p>
    <w:bookmarkEnd w:id="6"/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Контроль за условиями жизни несовершеннолетних переданных под опеку (попечительство, в приемную семью), соблюдением опекунами (попечителями, приемными родителями) прав и законных интересов несовершеннолетних и выполнением требований к осуществлению своих прав и исполнению своих обязанностей осуществляется: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в течение первых 3 лет после установления усыновления, по истечении 3 лет необходимость проведения контрольных обследований определяется органом опеки и попечительства индивидуально в соответствии с конкретной ситуацией, складывающейся в семье усыновителя(ей);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в течение всего периода осуществления опеки или попечительства либо пребывания ребенка в приемной семье.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Срок проведения плановой прове</w:t>
      </w:r>
      <w:r>
        <w:rPr>
          <w:rFonts w:ascii="Times New Roman" w:hAnsi="Times New Roman" w:cs="Times New Roman"/>
          <w:sz w:val="24"/>
          <w:szCs w:val="24"/>
          <w:lang w:eastAsia="ru-RU"/>
        </w:rPr>
        <w:t>рки не может превышать 10</w:t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дней, срок провед</w:t>
      </w:r>
      <w:r>
        <w:rPr>
          <w:rFonts w:ascii="Times New Roman" w:hAnsi="Times New Roman" w:cs="Times New Roman"/>
          <w:sz w:val="24"/>
          <w:szCs w:val="24"/>
          <w:lang w:eastAsia="ru-RU"/>
        </w:rPr>
        <w:t>ения внеплановой проверки - 7</w:t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дней.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3. Состав, последовательность и сроки выполнения административных процедур (действий), требования к порядку их выполнения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3.1. Исполнение государственной функции включает следующие административные процедуры: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3.1.1. Проверка условий жизни подопечных, соблюдение опекунами прав и законных интересов подопечных, обеспечение сохранности их имущества, а также выполнение опекунами требований к осуществлению своих прав и исполнению своих обязанностей: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а) проведение мероприятий по осуществлению проверки условий жизни подопечных, соблюдения опекунами прав и законных интересов подопечных, обеспечения сохранности их имущества, а также выполнения опекунами требований к осуществлению своих прав и исполнению своих обязанностей;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б) составление акта проверки условий жизни подопечного.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3.1.2. Проверка условий жизни и воспитания детей в семьях усыновителей: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а) проведение мероприятий по обследованию условий жизни усыновленного ребенка;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б) составление отчета об условиях жизни и воспитания ребенка в семье усыновителей.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3.2. В целях осуществления контроля за деятельностью опекунов (попечителей) уполномоченный орган по месту жительства подопечного проводит плановые и внеплановые проверки условий жизни подопечных, соблюдения опекунами прав и законных интересов подопечных, обеспечения сохранности их имущества, а также выполнения опекунами требований к осуществлению своих прав и исполнению своих обязанностей (далее - плановая и внеплановая проверка соответственно).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3.2.1</w:t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t>. Основанием для осуществления государственной функции является: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наступление срока проведения плановой проверки;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наличие оснований для проведения внеплановой проверки.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3.2.3</w:t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t>. При проведении плановых и внеплановых проверок осуществляется оценка жилищно-бытовых условий подопечного, состояния его здоровья, внешнего вида и соблюдения гигиены, эмоционального и физического развития, навыков самообслуживания, отношений в семье, возможности семьи обеспечить потребности развития подопечного.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3.2.4. Плановые проверки проводятся специалистом уполномоченного органа на основании акта уполномоченного органа о проведении плановой проверки.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3.2.5. При помещении подопечного под опеку или попечительство плановая проверка проводится в виде посещения подопечного: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а) 1 раз в течение первого месяца после принятия органом опеки и попечительства решения о назначении опекуна;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б) 1 раз в 3 месяца в течение первого года после принятия органом опеки и попечительства решения о назначении опекуна;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в) 1 раз в 6 месяцев в течение второго года и последующих лет после принятия органом опеки и попечительства решения о назначении опекуна.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Плановая проверка провод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ится в срок, не превышающий  10 </w:t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дней.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7" w:name="sub_11326"/>
      <w:r w:rsidRPr="00CE2E02">
        <w:rPr>
          <w:rFonts w:ascii="Times New Roman" w:hAnsi="Times New Roman" w:cs="Times New Roman"/>
          <w:sz w:val="24"/>
          <w:szCs w:val="24"/>
          <w:lang w:eastAsia="ru-RU"/>
        </w:rPr>
        <w:t>3.2.6. Основаниями проведения внеплановой проверки являются:</w:t>
      </w:r>
    </w:p>
    <w:bookmarkEnd w:id="7"/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устные или письменные обращения, поступившие от юридических, физических лиц, содержащие сведения о неисполнении, ненадлежащем исполнении опекуном своих обязанностей либо о нарушении прав и законных интересов подопечного;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истечение сроков устранения опекуном фактов нарушений, выявленных в ходе последней плановой проверки.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Внеплановая проверка проводится уполномоченным специалистом органа опеки и попечительства на основании акта органа опеки и попечительства о проведении внеплановой проверки.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Срок проведения внеплановой проверки определяется с учетом обстоятельств, указанных в обращении, являющемся основанием для внеплановой проверки.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Внеплановая проверка прово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дится в срок, не превышающий  7 </w:t>
      </w:r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дней.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3.2.7. В случае изменения места жительства подопечного орган опеки и попечительства по новому месту его жительства при получении личного дела подопечного обязан в течение 3 дней со дня его получения провести внеплановую проверку.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3.2.8. По результатам проверки составляется акт проверки условий жизни подопечного.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3.3. Составление акта проверки условий жизни подопечного.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3.3.1. Основанием для начала административной процедуры является проведенная специалистом уполномоченного органа плановая или внеплановая проверка.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3.3.2. В акте проверки условий жизни подопечного указываются: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а) оценка соблюдения прав и законных интересов подопечного, обеспечения сохранности его имущества;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б) оценка соответствия содержания, воспитания и образования подопечного требованиям, установленным законодательством Российской Федерации.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3.3.3. При выявлении фактов неисполнения, ненадлежащего исполнения опекуном обязанностей, предусмотренных законодательством Российской Федерации, нарушения им прав и законных интересов подопечного в акте проверки условий жизни подопечного дополнительно указываются: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а) перечень выявленных нарушений и сроки их устранения;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б) рекомендации опекуну о принятии мер по улучшению условий жизни подопечного и исполнению опекуном возложенных на него обязанностей;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в) предложения о привлечении опекуна к ответственности за неисполнение, ненадлежащее исполнение им обязанностей, предусмотренных законодательством Российской Федерации (при необходимости).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3.3.4. Акт проверки условий жизни подопечного оформляется в течение 10 дней со дня ее проведения, подписывается проводившим проверку специалистом уполномоченного органа и утверждается руководителем уполномоченного органа.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Акт проверки условий жизни подопечного оформляется в 2 экземплярах, один из которых направляется опекуну в течение 3 дней со дня утверждения акта, второй хранится в уполномоченном органе.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Акт проверки условий жизни подопечного может быть оспорен опекуном в судебном порядке.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3.3.5. Акт проверки условий жизни подопечного является документом строгой отчетности и хранится в личном деле подопечного.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3.3.6. В случае если действия опекуна осуществляются с нарушением законодательства Российской Федерации и (или) наносят вред здоровью, физическому, психологическому и нравственному развитию подопечного, а также если выявленные в результате проверки нарушения невозможно устранить без прекращения опеки или попечительства, уполномоченный орган в течение 3 дней со дня проведения проверки: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а) принимает акт об освобождении опекуна от исполнения возложенных на него обязанностей либо об отстранении его от их исполнения, который направляется опекуну;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б) осуществляет меры по временному устройству подопечного (при необходимости);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в) принимает решение об устройстве подопечного в другую семью или в организацию для детей-сирот и детей, оставшихся без попечения родителей.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3.3.7. В случае возникновения непосредственной угрозы жизни или здоровью подопечного уполномоченный орган вправе немедленно забрать его у опекуна в порядке, установленном </w:t>
      </w:r>
      <w:hyperlink r:id="rId15" w:history="1">
        <w:r w:rsidRPr="007D097F">
          <w:rPr>
            <w:rFonts w:ascii="Times New Roman" w:hAnsi="Times New Roman" w:cs="Times New Roman"/>
            <w:sz w:val="24"/>
            <w:szCs w:val="24"/>
            <w:lang w:eastAsia="ru-RU"/>
          </w:rPr>
          <w:t>семейным законодательством</w:t>
        </w:r>
      </w:hyperlink>
      <w:r w:rsidRPr="00CE2E02">
        <w:rPr>
          <w:rFonts w:ascii="Times New Roman" w:hAnsi="Times New Roman" w:cs="Times New Roman"/>
          <w:sz w:val="24"/>
          <w:szCs w:val="24"/>
          <w:lang w:eastAsia="ru-RU"/>
        </w:rPr>
        <w:t xml:space="preserve"> Российской Федерации.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3.4. Проведение мероприятий по обследованию условий жизни усыновленного ребенка.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3.4.1. В целях защиты прав и законных интересов усыновленных детей уполномоченный орган по месту жительства усыновленного ребенка осуществляет контроль за условиями его жизни и воспитания.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Уполномоченный орган, на территории которого было произведено усыновление ребенка, обязан в 7-дневный срок после вступления в силу решения суда направить в уполномоченный орган по месту жительства усыновителя(ей) с усыновленным ребенком соответствующую информацию для организации контроля за условиями жизни и воспитания усыновленного ребенка. При передаче указанных сведений должна быть сохранена тайна усыновления. Лица, виновные за ее разглашение, несут ответственность в соответствии с законодательством Российской Федерации.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3.4.2. Контрольное обследование условий жизни и воспитания усыновленного ребенка, за исключением случаев усыновления отчимом (мачехой) при условии, что совместно с отчимом (мачехой) и ребенком проживает один из родителей ребенка, проводится специалистом по охране детства уполномоченного органа ежегодно, в течение первых 3 лет после установления усыновления. Необходимость проведения контрольных обследований по истечении 3 лет определяется органом опеки и попечительства индивидуально в соответствии с конкретной ситуацией, складывающейся в семье усыновителя(ей). Контрольное обследование условий жизни и воспитания усыновленного ребенка проводится с сохранением тайны усыновления.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3.4.3. По результатам контрольного обследования специалист по охране детства органа опеки и попечительства, посещавший семью, составляет отчет об условиях жизни и воспитания усыновленного ребенка.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3.5. Составление отчета об условиях жизни и воспитания ребенка в семье усыновителя.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3.5.1. Основанием для начала административной процедуры является проведенное специалистом по охране детства уполномоченного органа обследование условий жизни усыновленного ребенка.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8" w:name="sub_11352"/>
      <w:r w:rsidRPr="00CE2E02">
        <w:rPr>
          <w:rFonts w:ascii="Times New Roman" w:hAnsi="Times New Roman" w:cs="Times New Roman"/>
          <w:sz w:val="24"/>
          <w:szCs w:val="24"/>
          <w:lang w:eastAsia="ru-RU"/>
        </w:rPr>
        <w:t>3.5.2. Отчет об условиях жизни и воспитании ребенка в семье усыновителя (удочерителя) оформляется в соответствии с формой, утвержденной приказом Министерства образования и науки Российской Федерации.</w:t>
      </w:r>
    </w:p>
    <w:bookmarkEnd w:id="8"/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3.5.3. В отчете должны быть отражены сведения о состоянии здоровья ребенка, обучении, его эмоциональном и поведенческом развитии, навыках самообслуживания, внешнем виде и взаимоотношениях в семье.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4. Порядок и формы контроля за исполнением государственной функции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4.1. Должностные лица, участвующие в исполнении государственной функции, несут персональную ответственность за полноту и качество исполнения государственной функции, за соблюдение и исполнение положений настоящего Регламента и иных нормативных правовых актов, устанавливающих требования к исполнению государственной функции. Ответственность должностных лиц, участвующих в исполнении государственной функции, устанавливается в их должностных регламентах и должностных инструкциях в соответствии с требованиями законодательных и иных нормативных правовых актов Российской Федерации и Волгоградской области.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4.2. Текущий контроль за полнотой и качеством исполнения государственной функции, за соблюдением и исполнением должностными лицами, участвующими в исполнении государственной функции, положений настоящего Регламента и иных нормативных правовых актов, устанавливающих требования к исполнению государственной функции (далее именуется - текущий контроль), осуществляется должностными лицами, ответственными за организацию исполнения государственной функции.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4.3. Текущий контроль за исполнением государственной функции осуществляется в порядке и в сроки, установленные руководителем уполномоченного органа.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4.4. Внеплановые проверки проводятся по обращениям (жалобам) граждан и юридических лиц.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4.5. Периодичность осуществления плановых проверок устанавливается руководителем уполномоченного органа.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4.6. Самостоятельной формой контроля полноты и качества исполнения государственной функции является контроль со стороны граждан, их объединений и организаций, осуществляемый в форме направления обращений и жалоб на решения, действия (бездействие) лиц, осуществляющих государственную функцию.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4.7. По результатам проведенных проверок в случае выявления нарушений прав физических и (или) юридических лиц действиями (бездействием) должностных лиц, участвующих в исполнении государственной функции, виновные лица привлекаются к ответственности в порядке, установленном законодательством Российской Федерации.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bookmarkStart w:id="9" w:name="sub_1105"/>
      <w:r w:rsidRPr="00CE2E02">
        <w:rPr>
          <w:rFonts w:ascii="Times New Roman" w:hAnsi="Times New Roman" w:cs="Times New Roman"/>
          <w:b/>
          <w:bCs/>
          <w:color w:val="26282F"/>
          <w:sz w:val="24"/>
          <w:szCs w:val="24"/>
          <w:lang w:eastAsia="ru-RU"/>
        </w:rPr>
        <w:t>5. Досудебный (внесудебный) порядок обжалования решений и действий (бездействия) органа, исполняющего государственную функцию, а также его должностных лиц</w:t>
      </w:r>
    </w:p>
    <w:bookmarkEnd w:id="9"/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5.1. Заинтересованные лица имеют право на обжалование решений, принятых в ходе исполнения государственной функции, действий (бездействия) должностных лиц, участвующих в исполнении государственной функции, в досудебном порядке.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5.2. В ходе исполнения государственной функции заинтересованным лицом может быть подана жалоба на решения, действия (бездействие) должностных лиц, в том числе в случаях: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нарушения прав, свобод и законных интересов заинтересованного лица;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создания препятствия к осуществлению заинтересованным лицом его прав и свобод, в т.ч. нарушения требований к исполнению государственной функции и административных процедур, установленных настоящим Регламентом;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незаконного возложения на заинтересованное лицо каких-либо обязанностей.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5.3. Основанием для начала административной процедуры досудебного обжалования является обращение (жалоба) заинтересованного лица (далее также - заявитель, гражданин).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Заинтересованные лица имеют право обратиться с жалобой на личном приеме, через законного представителя или направить жалобу в письменной форме или в форме электронного документа.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Обращение, поданное в письменной форме, должно содержать либо наименование органа, в который направляется письменное обращение, либо фамилию, имя, отчество соответствующего должностного лица, либо должность соответствующего лица, а также фамилию, имя, отчество (последнее - при наличии) заявителя, почтовый адрес, по которому должны быть направлены ответ, уведомление о переадресации обращения, суть предложения, заявления или жалобы, личную подпись заявителя и дату.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В обращении, поданном в форме электронного документа, должны быть указаны фамилия, имя, отчество (последнее - при наличии) заявителя,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К обращению могут быть приложены необходимые документы и материалы в электронной форме, либо указанные документы и материалы или их копии могут быть направлены в письменной форме.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Заинтересованные лица имеют право на получение информации и документов, необходимых для обоснования и рассмотрения жалобы (претензии).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5.4. Личный прием заявителей проводят руководитель уполномоченного органа или должностные лица, участвующие в исполнении государственной функции, в соответствии с установленным графиком.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Личный прием руководителем уполномоченного органа или должностными лицами, участвующими в предоставлении государственной услуги может проводиться по предварительной записи.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5.5. Должностное лицо, осуществляющее личный прием, обязано выслушать претензии заявителя, принять решение об обоснованности обращения (жалобы).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В журнале по работе с обращениями граждан фиксируется факт обращения в течение рабочего дня.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5.6. По результатам рассмотрения жалобы принимается решение об удовлетворении требований гражданина и о признании неправомерным обжалуемого решения, действия (бездействия) либо об отказе в удовлетворении жалобы.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Письменный ответ, содержащий результаты рассмотрения жалобы, направляется заявителю в течение 3 рабочих дней с момента принятия решения по жалобе, а в случае обращения в форме электронного документа ответ направляется в форме электронного документа по адресу электронной почты, указанному в жалобе.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уполномоченный орган направляет имеющиеся материалы в органы прокуратуры.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0" w:name="sub_1157"/>
      <w:r w:rsidRPr="00CE2E02">
        <w:rPr>
          <w:rFonts w:ascii="Times New Roman" w:hAnsi="Times New Roman" w:cs="Times New Roman"/>
          <w:sz w:val="24"/>
          <w:szCs w:val="24"/>
          <w:lang w:eastAsia="ru-RU"/>
        </w:rPr>
        <w:t>5.7. Ответ заявителю по существу жалобы не дается в следующих случаях:</w:t>
      </w:r>
    </w:p>
    <w:bookmarkEnd w:id="10"/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1) отсутствие в жалобе фамилии заявителя, направившего жалобу, и почтового адреса, по которому должен быть направлен ответ;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2) получение жалобы, в которой содержатся нецензурные либо оскорбительные выражения, угрозы жизни и имуществу должностного лица уполномоченного органа, а также членов его семьи;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3) невозможность прочтения текста жалобы, о чем сообщается заявителю, направившему жалобу, если его фамилия и почтовый адрес поддаются прочтению.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1" w:name="sub_1158"/>
      <w:r w:rsidRPr="00CE2E02">
        <w:rPr>
          <w:rFonts w:ascii="Times New Roman" w:hAnsi="Times New Roman" w:cs="Times New Roman"/>
          <w:sz w:val="24"/>
          <w:szCs w:val="24"/>
          <w:lang w:eastAsia="ru-RU"/>
        </w:rPr>
        <w:t>5.8. Уполномоченный орган отказывает в удовлетворении жалобы в следующих случаях:</w:t>
      </w:r>
    </w:p>
    <w:bookmarkEnd w:id="11"/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3) наличие решения по жалобе, принятого ранее в отношении того же заявителя и по тому же предмету жалобы.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2" w:name="sub_1159"/>
      <w:r w:rsidRPr="00CE2E02">
        <w:rPr>
          <w:rFonts w:ascii="Times New Roman" w:hAnsi="Times New Roman" w:cs="Times New Roman"/>
          <w:sz w:val="24"/>
          <w:szCs w:val="24"/>
          <w:lang w:eastAsia="ru-RU"/>
        </w:rPr>
        <w:t>5.9. Срок рассмотрения жалобы не должен превышать 30 дней с момента ее регистрации.</w:t>
      </w:r>
    </w:p>
    <w:bookmarkEnd w:id="12"/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В случаях принятия руководителем уполномоченного органа решения о проведении проверки и направлении запроса другим государственным органам, органам местного самоуправления или иным должностным лицам для получения необходимых для рассмотрения жалобы документов и материалов срок ее рассмотрения может быть продлен не более чем на 30 дней.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E2E02">
        <w:rPr>
          <w:rFonts w:ascii="Times New Roman" w:hAnsi="Times New Roman" w:cs="Times New Roman"/>
          <w:sz w:val="24"/>
          <w:szCs w:val="24"/>
          <w:lang w:eastAsia="ru-RU"/>
        </w:rPr>
        <w:t>Уведомление о продлении срока рассмотрения жалобы направляется заявителю в течение рабочего дня с момента принятия данного решения.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3" w:name="sub_11510"/>
      <w:r w:rsidRPr="00CE2E02">
        <w:rPr>
          <w:rFonts w:ascii="Times New Roman" w:hAnsi="Times New Roman" w:cs="Times New Roman"/>
          <w:sz w:val="24"/>
          <w:szCs w:val="24"/>
          <w:lang w:eastAsia="ru-RU"/>
        </w:rPr>
        <w:t>5.10. Заявитель вправе обжаловать решения, принятые в ходе исполнения государственной функции, действия или бездействие должностных лиц в судебном порядке.</w:t>
      </w:r>
    </w:p>
    <w:p w:rsidR="00EC5C2F" w:rsidRPr="00CE2E02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14" w:name="sub_11511"/>
      <w:bookmarkEnd w:id="13"/>
      <w:r w:rsidRPr="00CE2E02">
        <w:rPr>
          <w:rFonts w:ascii="Times New Roman" w:hAnsi="Times New Roman" w:cs="Times New Roman"/>
          <w:sz w:val="24"/>
          <w:szCs w:val="24"/>
          <w:lang w:eastAsia="ru-RU"/>
        </w:rPr>
        <w:t>5.11. Должностные лица несут ответственность за своевременность и объективность принимаемых решений по жалобам заявителей согласно действующему законодательству.</w:t>
      </w:r>
    </w:p>
    <w:bookmarkEnd w:id="14"/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Pr="008E13AE" w:rsidRDefault="00EC5C2F" w:rsidP="00E91DDE">
      <w:pPr>
        <w:autoSpaceDE w:val="0"/>
        <w:autoSpaceDN w:val="0"/>
        <w:adjustRightInd w:val="0"/>
        <w:spacing w:after="0" w:line="240" w:lineRule="auto"/>
        <w:ind w:left="357" w:hanging="357"/>
        <w:jc w:val="right"/>
        <w:outlineLvl w:val="1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8E13A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ПРИЛОЖЕНИЕ № 1</w:t>
      </w:r>
    </w:p>
    <w:p w:rsidR="00EC5C2F" w:rsidRPr="008E13AE" w:rsidRDefault="00EC5C2F" w:rsidP="00E91DDE">
      <w:pPr>
        <w:spacing w:after="0" w:line="240" w:lineRule="auto"/>
        <w:ind w:hanging="35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8E13A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к </w:t>
      </w:r>
      <w:r w:rsidRPr="008E13AE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административному регламенту </w:t>
      </w:r>
    </w:p>
    <w:p w:rsidR="00EC5C2F" w:rsidRPr="008E13AE" w:rsidRDefault="00EC5C2F" w:rsidP="00E91DDE">
      <w:pPr>
        <w:spacing w:after="0" w:line="240" w:lineRule="auto"/>
        <w:ind w:hanging="35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8E13AE">
        <w:rPr>
          <w:rFonts w:ascii="Times New Roman" w:hAnsi="Times New Roman" w:cs="Times New Roman"/>
          <w:sz w:val="24"/>
          <w:szCs w:val="24"/>
          <w:lang w:eastAsia="ru-RU"/>
        </w:rPr>
        <w:t xml:space="preserve">по предоставлению государственной услуги: </w:t>
      </w:r>
    </w:p>
    <w:p w:rsidR="00EC5C2F" w:rsidRPr="008E13AE" w:rsidRDefault="00EC5C2F" w:rsidP="00E91DDE">
      <w:pPr>
        <w:spacing w:after="0" w:line="240" w:lineRule="auto"/>
        <w:ind w:hanging="35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8E13AE">
        <w:rPr>
          <w:rFonts w:ascii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  <w:lang w:eastAsia="ru-RU"/>
        </w:rPr>
        <w:t>Осуществление контроля за условиями жизни несовершеннолетних переданных под опеку (попечительство, в приемную семью), соблюдением опекунами (попечителями, приемными родителями) прав и законных интересов несовершеннолетних и выполнением требований к осуществлению своих прав и исполнению своих обязанностей</w:t>
      </w:r>
      <w:r w:rsidRPr="008E13AE">
        <w:rPr>
          <w:rFonts w:ascii="Times New Roman" w:hAnsi="Times New Roman" w:cs="Times New Roman"/>
          <w:sz w:val="24"/>
          <w:szCs w:val="24"/>
          <w:lang w:eastAsia="ru-RU"/>
        </w:rPr>
        <w:t xml:space="preserve">». </w:t>
      </w:r>
    </w:p>
    <w:p w:rsidR="00EC5C2F" w:rsidRDefault="00EC5C2F" w:rsidP="00E91D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Pr="00E91DDE" w:rsidRDefault="00EC5C2F" w:rsidP="00E91D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91DD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Блок-схема</w:t>
      </w:r>
    </w:p>
    <w:p w:rsidR="00EC5C2F" w:rsidRDefault="00EC5C2F" w:rsidP="00E91DD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0" w:type="auto"/>
        <w:tblInd w:w="-106" w:type="dxa"/>
        <w:tblLook w:val="01E0"/>
      </w:tblPr>
      <w:tblGrid>
        <w:gridCol w:w="9571"/>
      </w:tblGrid>
      <w:tr w:rsidR="00EC5C2F" w:rsidTr="005D0393">
        <w:tc>
          <w:tcPr>
            <w:tcW w:w="9571" w:type="dxa"/>
            <w:shd w:val="clear" w:color="auto" w:fill="FFFFFF"/>
          </w:tcPr>
          <w:p w:rsidR="00EC5C2F" w:rsidRDefault="00EC5C2F" w:rsidP="005D0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C5C2F" w:rsidRDefault="00EC5C2F" w:rsidP="005D0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039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мероприятий по осуществлению проверки условий жизни подопечных, соблюдения опекунами прав и законных интересов подопечных, обеспечения сохранности их имущества, а также выполнения опекунами требований к осуществлению своих прав и исполнению своих обязанностей</w:t>
            </w:r>
          </w:p>
          <w:p w:rsidR="00EC5C2F" w:rsidRPr="00E91DDE" w:rsidRDefault="00EC5C2F" w:rsidP="005D0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C5C2F" w:rsidRDefault="00EC5C2F" w:rsidP="005D039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↓</w:t>
      </w:r>
    </w:p>
    <w:tbl>
      <w:tblPr>
        <w:tblStyle w:val="TableGrid"/>
        <w:tblW w:w="0" w:type="auto"/>
        <w:tblInd w:w="-106" w:type="dxa"/>
        <w:tblLook w:val="01E0"/>
      </w:tblPr>
      <w:tblGrid>
        <w:gridCol w:w="9571"/>
      </w:tblGrid>
      <w:tr w:rsidR="00EC5C2F" w:rsidTr="005D0393">
        <w:tc>
          <w:tcPr>
            <w:tcW w:w="9571" w:type="dxa"/>
            <w:shd w:val="clear" w:color="auto" w:fill="FFFFFF"/>
          </w:tcPr>
          <w:p w:rsidR="00EC5C2F" w:rsidRDefault="00EC5C2F" w:rsidP="005D0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C5C2F" w:rsidRDefault="00EC5C2F" w:rsidP="005D0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составление акта проверки условий жизни подопечного</w:t>
            </w:r>
          </w:p>
          <w:p w:rsidR="00EC5C2F" w:rsidRDefault="00EC5C2F" w:rsidP="005D0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C5C2F" w:rsidRDefault="00EC5C2F" w:rsidP="005D039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Pr="008E13AE" w:rsidRDefault="00EC5C2F" w:rsidP="00E859DC">
      <w:pPr>
        <w:autoSpaceDE w:val="0"/>
        <w:autoSpaceDN w:val="0"/>
        <w:adjustRightInd w:val="0"/>
        <w:spacing w:after="0" w:line="240" w:lineRule="auto"/>
        <w:ind w:left="357" w:hanging="357"/>
        <w:jc w:val="right"/>
        <w:outlineLvl w:val="1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8E13A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ПРИЛОЖЕНИЕ №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EC5C2F" w:rsidRPr="008E13AE" w:rsidRDefault="00EC5C2F" w:rsidP="00E859DC">
      <w:pPr>
        <w:spacing w:after="0" w:line="240" w:lineRule="auto"/>
        <w:ind w:hanging="35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8E13A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к </w:t>
      </w:r>
      <w:r w:rsidRPr="008E13AE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административному регламенту </w:t>
      </w:r>
    </w:p>
    <w:p w:rsidR="00EC5C2F" w:rsidRPr="008E13AE" w:rsidRDefault="00EC5C2F" w:rsidP="00E859DC">
      <w:pPr>
        <w:spacing w:after="0" w:line="240" w:lineRule="auto"/>
        <w:ind w:hanging="35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8E13AE">
        <w:rPr>
          <w:rFonts w:ascii="Times New Roman" w:hAnsi="Times New Roman" w:cs="Times New Roman"/>
          <w:sz w:val="24"/>
          <w:szCs w:val="24"/>
          <w:lang w:eastAsia="ru-RU"/>
        </w:rPr>
        <w:t xml:space="preserve">по предоставлению государственной услуги: </w:t>
      </w:r>
    </w:p>
    <w:p w:rsidR="00EC5C2F" w:rsidRPr="008E13AE" w:rsidRDefault="00EC5C2F" w:rsidP="00E859DC">
      <w:pPr>
        <w:spacing w:after="0" w:line="240" w:lineRule="auto"/>
        <w:ind w:hanging="35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8E13AE">
        <w:rPr>
          <w:rFonts w:ascii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  <w:lang w:eastAsia="ru-RU"/>
        </w:rPr>
        <w:t>Осуществление контроля за условиями жизни несовершеннолетних переданных под опеку (попечительство, в приемную семью), соблюдением опекунами (попечителями, приемными родителями) прав и законных интересов несовершеннолетних и выполнением требований к осуществлению своих прав и исполнению своих обязанностей</w:t>
      </w:r>
      <w:r w:rsidRPr="008E13AE">
        <w:rPr>
          <w:rFonts w:ascii="Times New Roman" w:hAnsi="Times New Roman" w:cs="Times New Roman"/>
          <w:sz w:val="24"/>
          <w:szCs w:val="24"/>
          <w:lang w:eastAsia="ru-RU"/>
        </w:rPr>
        <w:t xml:space="preserve">». </w:t>
      </w: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Бланк органа опеки и попечительства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Дата составления акта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Par39"/>
      <w:bookmarkEnd w:id="15"/>
      <w:r w:rsidRPr="00E859DC">
        <w:rPr>
          <w:rFonts w:ascii="Times New Roman" w:hAnsi="Times New Roman" w:cs="Times New Roman"/>
          <w:b/>
          <w:bCs/>
          <w:sz w:val="24"/>
          <w:szCs w:val="24"/>
        </w:rPr>
        <w:t>Акт</w:t>
      </w:r>
    </w:p>
    <w:p w:rsidR="00EC5C2F" w:rsidRPr="00E859DC" w:rsidRDefault="00EC5C2F" w:rsidP="00E859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проверки условий жизни несовершеннолетнего</w:t>
      </w:r>
    </w:p>
    <w:p w:rsidR="00EC5C2F" w:rsidRPr="00E859DC" w:rsidRDefault="00EC5C2F" w:rsidP="00E859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подопечного, соблюдения опекуном прав и законных интересов</w:t>
      </w:r>
    </w:p>
    <w:p w:rsidR="00EC5C2F" w:rsidRPr="00E859DC" w:rsidRDefault="00EC5C2F" w:rsidP="00E859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несовершеннолетнего подопечного, обеспечения сохранности</w:t>
      </w:r>
    </w:p>
    <w:p w:rsidR="00EC5C2F" w:rsidRPr="00E859DC" w:rsidRDefault="00EC5C2F" w:rsidP="00E859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его имущества, а также выполнения опекуном требований</w:t>
      </w:r>
    </w:p>
    <w:p w:rsidR="00EC5C2F" w:rsidRPr="00E859DC" w:rsidRDefault="00EC5C2F" w:rsidP="00E859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к осуществлению своих прав и исполнению</w:t>
      </w:r>
    </w:p>
    <w:p w:rsidR="00EC5C2F" w:rsidRPr="00E859DC" w:rsidRDefault="00EC5C2F" w:rsidP="00E859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своих обязанностей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Ф.И.О. несовершеннолетнего подопечного (далее - подопечный) 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E859DC">
        <w:rPr>
          <w:rFonts w:ascii="Times New Roman" w:hAnsi="Times New Roman" w:cs="Times New Roman"/>
          <w:sz w:val="24"/>
          <w:szCs w:val="24"/>
        </w:rPr>
        <w:t>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859DC">
        <w:rPr>
          <w:rFonts w:ascii="Times New Roman" w:hAnsi="Times New Roman" w:cs="Times New Roman"/>
          <w:sz w:val="24"/>
          <w:szCs w:val="24"/>
        </w:rPr>
        <w:t>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Дата рождения 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E859DC">
        <w:rPr>
          <w:rFonts w:ascii="Times New Roman" w:hAnsi="Times New Roman" w:cs="Times New Roman"/>
          <w:sz w:val="24"/>
          <w:szCs w:val="24"/>
        </w:rPr>
        <w:t>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Сведения о родителях: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мать (фамилия, имя, отчество (при наличии)) 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E859DC">
        <w:rPr>
          <w:rFonts w:ascii="Times New Roman" w:hAnsi="Times New Roman" w:cs="Times New Roman"/>
          <w:sz w:val="24"/>
          <w:szCs w:val="24"/>
        </w:rPr>
        <w:t>______________________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отец (фамилия, имя, отчество (при наличии)) 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E859DC">
        <w:rPr>
          <w:rFonts w:ascii="Times New Roman" w:hAnsi="Times New Roman" w:cs="Times New Roman"/>
          <w:sz w:val="24"/>
          <w:szCs w:val="24"/>
        </w:rPr>
        <w:t>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Причины отсутствия родительского попечения 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E859DC">
        <w:rPr>
          <w:rFonts w:ascii="Times New Roman" w:hAnsi="Times New Roman" w:cs="Times New Roman"/>
          <w:sz w:val="24"/>
          <w:szCs w:val="24"/>
        </w:rPr>
        <w:t>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Реквизиты документа о передаче ребенка на воспитание в семью или под надзор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в организацию для детей-сирот и детей, оставшихся без попечения родителей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E859DC">
        <w:rPr>
          <w:rFonts w:ascii="Times New Roman" w:hAnsi="Times New Roman" w:cs="Times New Roman"/>
          <w:sz w:val="24"/>
          <w:szCs w:val="24"/>
        </w:rPr>
        <w:t>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Опекун (попечитель) или руководитель организации для детей-сирот и детей,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оставшихся без попечения родителей (фамилия, имя, отчество)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859DC">
        <w:rPr>
          <w:rFonts w:ascii="Times New Roman" w:hAnsi="Times New Roman" w:cs="Times New Roman"/>
          <w:sz w:val="24"/>
          <w:szCs w:val="24"/>
        </w:rPr>
        <w:t>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Родственные отношения с подопечным 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E859DC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E859DC">
        <w:rPr>
          <w:rFonts w:ascii="Times New Roman" w:hAnsi="Times New Roman" w:cs="Times New Roman"/>
          <w:sz w:val="24"/>
          <w:szCs w:val="24"/>
        </w:rPr>
        <w:t>_______ семейное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положение 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E859DC">
        <w:rPr>
          <w:rFonts w:ascii="Times New Roman" w:hAnsi="Times New Roman" w:cs="Times New Roman"/>
          <w:sz w:val="24"/>
          <w:szCs w:val="24"/>
        </w:rPr>
        <w:t>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работы, специальность__________</w:t>
      </w:r>
      <w:r w:rsidRPr="00E859DC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 xml:space="preserve">Адрес места фактического проживания 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E859DC">
        <w:rPr>
          <w:rFonts w:ascii="Times New Roman" w:hAnsi="Times New Roman" w:cs="Times New Roman"/>
          <w:sz w:val="24"/>
          <w:szCs w:val="24"/>
        </w:rPr>
        <w:t>________ телефон (при наличии) 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E859DC">
        <w:rPr>
          <w:rFonts w:ascii="Times New Roman" w:hAnsi="Times New Roman" w:cs="Times New Roman"/>
          <w:sz w:val="24"/>
          <w:szCs w:val="24"/>
        </w:rPr>
        <w:t>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859DC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Адрес постоянной регистрации подопечного 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E859DC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Наличие регистрации по месту пребывания у опекуна или в организации 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E859DC">
        <w:rPr>
          <w:rFonts w:ascii="Times New Roman" w:hAnsi="Times New Roman" w:cs="Times New Roman"/>
          <w:sz w:val="24"/>
          <w:szCs w:val="24"/>
        </w:rPr>
        <w:t>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859DC">
        <w:rPr>
          <w:rFonts w:ascii="Times New Roman" w:hAnsi="Times New Roman" w:cs="Times New Roman"/>
          <w:sz w:val="24"/>
          <w:szCs w:val="24"/>
        </w:rPr>
        <w:t>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Ф.И.О. специалиста, проводившего проверку 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E859DC">
        <w:rPr>
          <w:rFonts w:ascii="Times New Roman" w:hAnsi="Times New Roman" w:cs="Times New Roman"/>
          <w:sz w:val="24"/>
          <w:szCs w:val="24"/>
        </w:rPr>
        <w:t>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Дата проведения проверки 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E859DC">
        <w:rPr>
          <w:rFonts w:ascii="Times New Roman" w:hAnsi="Times New Roman" w:cs="Times New Roman"/>
          <w:sz w:val="24"/>
          <w:szCs w:val="24"/>
        </w:rPr>
        <w:t>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Дата проведения предыдущей проверки 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E859DC">
        <w:rPr>
          <w:rFonts w:ascii="Times New Roman" w:hAnsi="Times New Roman" w:cs="Times New Roman"/>
          <w:sz w:val="24"/>
          <w:szCs w:val="24"/>
        </w:rPr>
        <w:t>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Период проведения следующей проверки 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E859DC">
        <w:rPr>
          <w:rFonts w:ascii="Times New Roman" w:hAnsi="Times New Roman" w:cs="Times New Roman"/>
          <w:sz w:val="24"/>
          <w:szCs w:val="24"/>
        </w:rPr>
        <w:t>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Выводы и рекомендации, полученные в результате проведения предыдущей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проверки, информация об их исполнении 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E859DC">
        <w:rPr>
          <w:rFonts w:ascii="Times New Roman" w:hAnsi="Times New Roman" w:cs="Times New Roman"/>
          <w:sz w:val="24"/>
          <w:szCs w:val="24"/>
        </w:rPr>
        <w:t>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1. Проверка условий жизни подопечного: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1.1.   Состояние   здоровья  (сведения  о  состоянии  здоровья  ребенка  по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результатам  проведения  ежегодной  диспансеризации, в том числе сведения о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физическом  развитии,  росте,  весе  ребенка,  группе  состояния  здоровья)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859DC">
        <w:rPr>
          <w:rFonts w:ascii="Times New Roman" w:hAnsi="Times New Roman" w:cs="Times New Roman"/>
          <w:sz w:val="24"/>
          <w:szCs w:val="24"/>
        </w:rPr>
        <w:t>______________________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1.2.  Внешний  вид  подопечного  (соблюдение  норм личной гигиены, наличие,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качество  и  состояние  одежды  и  обуви,  ее  соответствие сезону, а также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возрасту и полу подопечного и так далее) 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E859DC">
        <w:rPr>
          <w:rFonts w:ascii="Times New Roman" w:hAnsi="Times New Roman" w:cs="Times New Roman"/>
          <w:sz w:val="24"/>
          <w:szCs w:val="24"/>
        </w:rPr>
        <w:t>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1.3.  Основной  уход  (удовлетворение  базовых потребностей подопечного - в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пище,  жилье,  гигиене,  обеспечение  одеждой,  предоставление  медицинской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помощи) 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859DC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1.4.  Обеспечение  безопасности  подопечного в соответствии с его возрастом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(отсутствие     доступа     к      опасным      предметам      в      быту)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859DC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1.5.  Социальная  адаптация (взаимоотношения подопечного со сверстниками, в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коллективе,  в  семье  опекуна  (попечителя), коммуникабельность; отношение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подопечного  к замечаниям и запретам, принятым в обществе правилам и нормам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поведения, соблюдение режима дня) 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E859DC">
        <w:rPr>
          <w:rFonts w:ascii="Times New Roman" w:hAnsi="Times New Roman" w:cs="Times New Roman"/>
          <w:sz w:val="24"/>
          <w:szCs w:val="24"/>
        </w:rPr>
        <w:t>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1.6.  Навыки  самообслуживания  в  соответствии  с  возрастом  и физическим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развитием подопечного 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E859DC">
        <w:rPr>
          <w:rFonts w:ascii="Times New Roman" w:hAnsi="Times New Roman" w:cs="Times New Roman"/>
          <w:sz w:val="24"/>
          <w:szCs w:val="24"/>
        </w:rPr>
        <w:t>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1.7.  Сведения о лицах или сотрудниках организации для детей-сирот и детей,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оставшихся  без  попечения  родителей,  осуществляющих  уход  и  надзор  за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ребенком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859DC">
        <w:rPr>
          <w:rFonts w:ascii="Times New Roman" w:hAnsi="Times New Roman" w:cs="Times New Roman"/>
          <w:sz w:val="24"/>
          <w:szCs w:val="24"/>
        </w:rPr>
        <w:t>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1.8.   Жилищно-бытовые   условия  подопечного  (площадь  и  благоустройство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помещения,  количество  человек,  проживающих  в жилом помещении, наличие у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подопечного  рабочего, спального места, места для игр; наличие личных вещей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(игрушек,   книг   и   других)  в  соответствии  с  возрастом  подопечного)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859DC">
        <w:rPr>
          <w:rFonts w:ascii="Times New Roman" w:hAnsi="Times New Roman" w:cs="Times New Roman"/>
          <w:sz w:val="24"/>
          <w:szCs w:val="24"/>
        </w:rPr>
        <w:t>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2. Соблюдение прав и законных интересов подопечного: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2.1.     Образование     подопечного     (наименование     организации(ий),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осуществляющей(их)   образовательную   деятельность,  которую(ые)  посещает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подопечный,  форма  и  успешность  освоения образовательных программ, в том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числе дополнительных) 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E859DC">
        <w:rPr>
          <w:rFonts w:ascii="Times New Roman" w:hAnsi="Times New Roman" w:cs="Times New Roman"/>
          <w:sz w:val="24"/>
          <w:szCs w:val="24"/>
        </w:rPr>
        <w:t>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2.2.   Обеспечение   потребностей   в  развитии  подопечного  (увлечения  и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способности   подопечного,   участие   опекуна   (попечителя)   в  развитии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способностей  подопечного,  посещение кружков, музыкальные занятия, спорт и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так далее) 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E859DC">
        <w:rPr>
          <w:rFonts w:ascii="Times New Roman" w:hAnsi="Times New Roman" w:cs="Times New Roman"/>
          <w:sz w:val="24"/>
          <w:szCs w:val="24"/>
        </w:rPr>
        <w:t>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2.3.  Возможности  опекуна  (попечителя)  или организации для детей-сирот и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детей,  оставшихся без попечения родителей, обеспечить потребности развития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подопечного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E859DC">
        <w:rPr>
          <w:rFonts w:ascii="Times New Roman" w:hAnsi="Times New Roman" w:cs="Times New Roman"/>
          <w:sz w:val="24"/>
          <w:szCs w:val="24"/>
        </w:rPr>
        <w:t>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2.4.  Сведения о социальных связях подопечного (отношения с родственниками,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общение  подопечного  с  друзьями,  участие  в  праздниках  и  общественных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мероприятиях,   наличие   интересов,   организация   повседневных   занятий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подопечного и так далее) 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E859DC">
        <w:rPr>
          <w:rFonts w:ascii="Times New Roman" w:hAnsi="Times New Roman" w:cs="Times New Roman"/>
          <w:sz w:val="24"/>
          <w:szCs w:val="24"/>
        </w:rPr>
        <w:t>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2.5.  Сведения  об  организации  отдыха  и оздоровления подопечного (время,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наименование места, периодичность) 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E859DC">
        <w:rPr>
          <w:rFonts w:ascii="Times New Roman" w:hAnsi="Times New Roman" w:cs="Times New Roman"/>
          <w:sz w:val="24"/>
          <w:szCs w:val="24"/>
        </w:rPr>
        <w:t>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2.6.  Сведения  о  взаимодействии опекуна или организации для детей-сирот и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детей,   оставшихся   без   попечения   родителей,   с   органами  опеки  и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попечительства,  организациями,  осуществляющими  сопровождение  замещающих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семей,   иными   организациями,   оказывающими   помощь   опекуну  и  (или)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подопечному; удовлетворенность таким взаимодействием 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E859DC">
        <w:rPr>
          <w:rFonts w:ascii="Times New Roman" w:hAnsi="Times New Roman" w:cs="Times New Roman"/>
          <w:sz w:val="24"/>
          <w:szCs w:val="24"/>
        </w:rPr>
        <w:t>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3. Обеспечение сохранности имущества подопечного (недвижимое и движимое):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3.1.  Сведения  о  доходах  подопечного  (алименты,  пенсии, пособия и иные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социальные      выплаты,      иные      доходы,     ежемесячная    величина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доходов)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E859DC">
        <w:rPr>
          <w:rFonts w:ascii="Times New Roman" w:hAnsi="Times New Roman" w:cs="Times New Roman"/>
          <w:sz w:val="24"/>
          <w:szCs w:val="24"/>
        </w:rPr>
        <w:t>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Выполнение требования о расходовании полученных доходов в целях обеспечения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прав и интересов подопечного 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E859DC">
        <w:rPr>
          <w:rFonts w:ascii="Times New Roman" w:hAnsi="Times New Roman" w:cs="Times New Roman"/>
          <w:sz w:val="24"/>
          <w:szCs w:val="24"/>
        </w:rPr>
        <w:t>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3.2.  Реализация мер по сохранности имущества подопечного, эффективного его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использования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Меры,  предпринятые  опекуном  или  организацией  для  детей-сирот и детей,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оставшихся  без попечения родителей, а также органом опеки и попечительства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для   обеспечения   сохранности   недвижимого   и    движимого    имущества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подопечного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E859DC">
        <w:rPr>
          <w:rFonts w:ascii="Times New Roman" w:hAnsi="Times New Roman" w:cs="Times New Roman"/>
          <w:sz w:val="24"/>
          <w:szCs w:val="24"/>
        </w:rPr>
        <w:t>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4. Выводы и заключения проверки: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4.1.  оценка  соблюдения прав и законных интересов подопечного, обеспечения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сохранности его имущества (соблюдаются/не соблюдаются/частично соблюдаются)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4.2.  оценка  соответствия содержания, воспитания и образования подопечного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требованиям, установленным законодательством Российской Федерации 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5. Выявленные нарушения и рекомендации по их устранению: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5.1.   перечень   выявленных   нарушений   и   сроки   их  устранения  (при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необходимости) ____________________________________________________________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5.2.  рекомендации  опекуну  о  принятии  мер  по  улучшению  условий жизни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подопечного  и  исполнению  опекуном  возложенных на него обязанностей (при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необходимости) ____________________________________________________________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5.3. предложения  о  привлечении опекуна к ответственности за неисполнение,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ненадлежащее  исполнение им обязанностей, предусмотренных законодательством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Российской Федерации (при необходимости) __________________________________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6. Дополнительная информация ______________________________________________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подпись   специалиста   органа   опеки   и   попечительства,   проводившего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обследование ______________________________________________________________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в присутствии _____________________________________________________________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Утверждаю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(руководитель органа опеки                       (подпись)         (Ф.И.О.)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 xml:space="preserve">     и попечительства)</w:t>
      </w: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М.П.</w:t>
      </w:r>
    </w:p>
    <w:p w:rsidR="00EC5C2F" w:rsidRPr="00E859DC" w:rsidRDefault="00EC5C2F" w:rsidP="00E859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859DC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EC5C2F" w:rsidRPr="00E859DC" w:rsidRDefault="00EC5C2F" w:rsidP="00E859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ar177"/>
      <w:bookmarkEnd w:id="16"/>
      <w:r w:rsidRPr="00E859DC">
        <w:rPr>
          <w:rFonts w:ascii="Times New Roman" w:hAnsi="Times New Roman" w:cs="Times New Roman"/>
          <w:sz w:val="24"/>
          <w:szCs w:val="24"/>
        </w:rPr>
        <w:t>&lt;*&gt; Графа не заполняется в отношении руководителя организации для детей-сирот и детей, оставшихся без попечения родителей.</w:t>
      </w:r>
    </w:p>
    <w:p w:rsidR="00EC5C2F" w:rsidRPr="00E859DC" w:rsidRDefault="00EC5C2F" w:rsidP="00E859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5C2F" w:rsidRPr="00E859DC" w:rsidRDefault="00EC5C2F" w:rsidP="00E859DC">
      <w:pPr>
        <w:rPr>
          <w:sz w:val="24"/>
          <w:szCs w:val="24"/>
        </w:rPr>
      </w:pPr>
    </w:p>
    <w:p w:rsidR="00EC5C2F" w:rsidRPr="00E859DC" w:rsidRDefault="00EC5C2F" w:rsidP="00E859DC">
      <w:pPr>
        <w:rPr>
          <w:sz w:val="24"/>
          <w:szCs w:val="24"/>
        </w:rPr>
      </w:pPr>
    </w:p>
    <w:p w:rsidR="00EC5C2F" w:rsidRPr="00E859DC" w:rsidRDefault="00EC5C2F" w:rsidP="00E859DC">
      <w:pPr>
        <w:rPr>
          <w:sz w:val="24"/>
          <w:szCs w:val="24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CE2E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Default="00EC5C2F" w:rsidP="0078130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C5C2F" w:rsidRPr="0078130E" w:rsidRDefault="00EC5C2F" w:rsidP="0078130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C5C2F" w:rsidRPr="0078130E" w:rsidRDefault="00EC5C2F" w:rsidP="0078130E">
      <w:pPr>
        <w:autoSpaceDE w:val="0"/>
        <w:autoSpaceDN w:val="0"/>
        <w:adjustRightInd w:val="0"/>
        <w:spacing w:after="0" w:line="240" w:lineRule="exact"/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bookmarkStart w:id="17" w:name="_GoBack"/>
      <w:bookmarkEnd w:id="17"/>
    </w:p>
    <w:p w:rsidR="00EC5C2F" w:rsidRPr="0078130E" w:rsidRDefault="00EC5C2F" w:rsidP="0078130E">
      <w:pPr>
        <w:autoSpaceDE w:val="0"/>
        <w:autoSpaceDN w:val="0"/>
        <w:adjustRightInd w:val="0"/>
        <w:spacing w:after="0" w:line="240" w:lineRule="exact"/>
        <w:ind w:firstLine="698"/>
        <w:jc w:val="right"/>
        <w:rPr>
          <w:rFonts w:ascii="Arial" w:hAnsi="Arial" w:cs="Arial"/>
          <w:b/>
          <w:bCs/>
          <w:color w:val="26282F"/>
        </w:rPr>
      </w:pPr>
      <w:bookmarkStart w:id="18" w:name="sub_1400"/>
    </w:p>
    <w:p w:rsidR="00EC5C2F" w:rsidRPr="0078130E" w:rsidRDefault="00EC5C2F" w:rsidP="0078130E">
      <w:pPr>
        <w:autoSpaceDE w:val="0"/>
        <w:autoSpaceDN w:val="0"/>
        <w:adjustRightInd w:val="0"/>
        <w:spacing w:after="0" w:line="240" w:lineRule="exact"/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EC5C2F" w:rsidRPr="0078130E" w:rsidRDefault="00EC5C2F" w:rsidP="0078130E">
      <w:pPr>
        <w:autoSpaceDE w:val="0"/>
        <w:autoSpaceDN w:val="0"/>
        <w:adjustRightInd w:val="0"/>
        <w:spacing w:after="0" w:line="240" w:lineRule="exact"/>
        <w:ind w:firstLine="698"/>
        <w:jc w:val="right"/>
        <w:rPr>
          <w:rFonts w:ascii="Arial" w:hAnsi="Arial" w:cs="Arial"/>
          <w:b/>
          <w:bCs/>
          <w:color w:val="26282F"/>
        </w:rPr>
      </w:pPr>
    </w:p>
    <w:p w:rsidR="00EC5C2F" w:rsidRPr="0078130E" w:rsidRDefault="00EC5C2F" w:rsidP="0078130E">
      <w:pPr>
        <w:autoSpaceDE w:val="0"/>
        <w:autoSpaceDN w:val="0"/>
        <w:adjustRightInd w:val="0"/>
        <w:spacing w:after="0" w:line="240" w:lineRule="exact"/>
        <w:ind w:firstLine="698"/>
        <w:jc w:val="right"/>
        <w:rPr>
          <w:rFonts w:ascii="Arial" w:hAnsi="Arial" w:cs="Arial"/>
          <w:b/>
          <w:bCs/>
          <w:color w:val="26282F"/>
        </w:rPr>
      </w:pPr>
    </w:p>
    <w:bookmarkEnd w:id="18"/>
    <w:p w:rsidR="00EC5C2F" w:rsidRPr="00CE2E02" w:rsidRDefault="00EC5C2F" w:rsidP="00CE2E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C5C2F" w:rsidRPr="00CE2E02" w:rsidSect="00673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doNotDisplayPageBoundaries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1232"/>
    <w:rsid w:val="001F7292"/>
    <w:rsid w:val="00256455"/>
    <w:rsid w:val="002633FC"/>
    <w:rsid w:val="00323988"/>
    <w:rsid w:val="003D5590"/>
    <w:rsid w:val="004A633A"/>
    <w:rsid w:val="004B49F2"/>
    <w:rsid w:val="004D0BBA"/>
    <w:rsid w:val="00553C72"/>
    <w:rsid w:val="005D0393"/>
    <w:rsid w:val="00667777"/>
    <w:rsid w:val="006737B5"/>
    <w:rsid w:val="0078130E"/>
    <w:rsid w:val="00791232"/>
    <w:rsid w:val="007D097F"/>
    <w:rsid w:val="008E13AE"/>
    <w:rsid w:val="00CE2E02"/>
    <w:rsid w:val="00D2324D"/>
    <w:rsid w:val="00D52D4B"/>
    <w:rsid w:val="00E859DC"/>
    <w:rsid w:val="00E91DDE"/>
    <w:rsid w:val="00EC5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7B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8130E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859D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859DC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9158.0" TargetMode="External"/><Relationship Id="rId13" Type="http://schemas.openxmlformats.org/officeDocument/2006/relationships/hyperlink" Target="garantF1://20033799.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93182.0" TargetMode="External"/><Relationship Id="rId12" Type="http://schemas.openxmlformats.org/officeDocument/2006/relationships/hyperlink" Target="garantF1://20018654.250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garantF1://10035206.0" TargetMode="External"/><Relationship Id="rId11" Type="http://schemas.openxmlformats.org/officeDocument/2006/relationships/hyperlink" Target="garantF1://12085976.0" TargetMode="External"/><Relationship Id="rId5" Type="http://schemas.openxmlformats.org/officeDocument/2006/relationships/hyperlink" Target="garantF1://10005807.0" TargetMode="External"/><Relationship Id="rId15" Type="http://schemas.openxmlformats.org/officeDocument/2006/relationships/hyperlink" Target="garantF1://10005807.0" TargetMode="External"/><Relationship Id="rId10" Type="http://schemas.openxmlformats.org/officeDocument/2006/relationships/hyperlink" Target="garantF1://95610.0" TargetMode="External"/><Relationship Id="rId4" Type="http://schemas.openxmlformats.org/officeDocument/2006/relationships/hyperlink" Target="garantF1://12028809.0" TargetMode="External"/><Relationship Id="rId9" Type="http://schemas.openxmlformats.org/officeDocument/2006/relationships/hyperlink" Target="garantF1://84333.0" TargetMode="External"/><Relationship Id="rId14" Type="http://schemas.openxmlformats.org/officeDocument/2006/relationships/hyperlink" Target="garantF1://20071450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81</TotalTime>
  <Pages>14</Pages>
  <Words>5617</Words>
  <Characters>-32766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</dc:creator>
  <cp:keywords/>
  <dc:description/>
  <cp:lastModifiedBy>User</cp:lastModifiedBy>
  <cp:revision>5</cp:revision>
  <dcterms:created xsi:type="dcterms:W3CDTF">2015-12-17T17:55:00Z</dcterms:created>
  <dcterms:modified xsi:type="dcterms:W3CDTF">2016-03-01T07:08:00Z</dcterms:modified>
</cp:coreProperties>
</file>